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DD50" w14:textId="77777777" w:rsidR="00C90535" w:rsidRPr="0003546D" w:rsidRDefault="0017599E" w:rsidP="0003546D">
      <w:pPr>
        <w:pStyle w:val="00Dokumenttitel"/>
        <w:spacing w:before="120"/>
        <w:jc w:val="center"/>
        <w:rPr>
          <w:sz w:val="56"/>
        </w:rPr>
      </w:pPr>
      <w:r>
        <w:rPr>
          <w:sz w:val="56"/>
        </w:rPr>
        <w:t>ANMELDETALON</w:t>
      </w:r>
      <w:r w:rsidR="0003546D" w:rsidRPr="0003546D">
        <w:rPr>
          <w:sz w:val="56"/>
        </w:rPr>
        <w:t xml:space="preserve"> </w:t>
      </w:r>
      <w:r w:rsidR="0003546D" w:rsidRPr="0003546D">
        <w:rPr>
          <w:sz w:val="56"/>
        </w:rPr>
        <w:br/>
        <w:t>BERUFSWAHLNACHMITTAG</w:t>
      </w:r>
    </w:p>
    <w:p w14:paraId="20B61BC8" w14:textId="77777777" w:rsidR="00C0268F" w:rsidRDefault="00C0268F" w:rsidP="00C02F5B">
      <w:pPr>
        <w:pStyle w:val="00Dokumenttitel"/>
      </w:pPr>
    </w:p>
    <w:p w14:paraId="055499B5" w14:textId="3D3A1320" w:rsidR="0017599E" w:rsidRDefault="00A9521E" w:rsidP="0017599E">
      <w:pPr>
        <w:pStyle w:val="berschrift1"/>
        <w:rPr>
          <w:rFonts w:asciiTheme="minorHAnsi" w:hAnsiTheme="minorHAnsi"/>
        </w:rPr>
      </w:pPr>
      <w:r w:rsidRPr="00A9521E">
        <w:rPr>
          <w:rFonts w:asciiTheme="minorHAnsi" w:hAnsiTheme="minorHAnsi"/>
        </w:rPr>
        <w:t xml:space="preserve">Gerne melde ich mich für den Berufswahlnachmittag vom </w:t>
      </w:r>
      <w:r w:rsidR="00E170F6">
        <w:t>18</w:t>
      </w:r>
      <w:r w:rsidR="00166D02">
        <w:t xml:space="preserve">. </w:t>
      </w:r>
      <w:r w:rsidR="00E170F6">
        <w:t>November</w:t>
      </w:r>
      <w:r w:rsidR="00166D02">
        <w:t xml:space="preserve"> 202</w:t>
      </w:r>
      <w:r w:rsidR="00723428">
        <w:t>6</w:t>
      </w:r>
      <w:r w:rsidR="006650C9">
        <w:rPr>
          <w:rFonts w:asciiTheme="minorHAnsi" w:hAnsiTheme="minorHAnsi"/>
        </w:rPr>
        <w:t xml:space="preserve"> </w:t>
      </w:r>
      <w:r w:rsidRPr="00A9521E">
        <w:rPr>
          <w:rFonts w:asciiTheme="minorHAnsi" w:hAnsiTheme="minorHAnsi"/>
        </w:rPr>
        <w:t>an</w:t>
      </w:r>
      <w:r>
        <w:rPr>
          <w:rFonts w:asciiTheme="minorHAnsi" w:hAnsiTheme="minorHAnsi"/>
        </w:rPr>
        <w:t>:</w:t>
      </w:r>
    </w:p>
    <w:p w14:paraId="19996443" w14:textId="77777777" w:rsidR="00A9521E" w:rsidRDefault="00A9521E" w:rsidP="00A9521E">
      <w:pPr>
        <w:pStyle w:val="KeinLeerraum"/>
      </w:pPr>
    </w:p>
    <w:p w14:paraId="2CA817F6" w14:textId="77777777" w:rsidR="00A9521E" w:rsidRPr="00A9521E" w:rsidRDefault="00A9521E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  <w:rPr>
          <w:sz w:val="24"/>
          <w:szCs w:val="24"/>
          <w:u w:val="single"/>
        </w:rPr>
      </w:pPr>
      <w:r w:rsidRPr="00A9521E">
        <w:rPr>
          <w:sz w:val="24"/>
          <w:szCs w:val="24"/>
        </w:rPr>
        <w:t xml:space="preserve">Name und Vorname: </w:t>
      </w:r>
      <w:r w:rsidRPr="00A9521E">
        <w:rPr>
          <w:sz w:val="24"/>
          <w:szCs w:val="24"/>
        </w:rPr>
        <w:tab/>
      </w:r>
      <w:r w:rsidRPr="00A9521E">
        <w:rPr>
          <w:sz w:val="24"/>
          <w:szCs w:val="24"/>
          <w:u w:val="single"/>
        </w:rPr>
        <w:tab/>
      </w:r>
    </w:p>
    <w:p w14:paraId="47AC05FE" w14:textId="77777777" w:rsidR="00A9521E" w:rsidRPr="00A9521E" w:rsidRDefault="00A9521E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  <w:rPr>
          <w:sz w:val="24"/>
          <w:szCs w:val="24"/>
          <w:u w:val="single"/>
        </w:rPr>
      </w:pPr>
      <w:r w:rsidRPr="00A9521E">
        <w:rPr>
          <w:sz w:val="24"/>
          <w:szCs w:val="24"/>
        </w:rPr>
        <w:t xml:space="preserve">Adresse: </w:t>
      </w:r>
      <w:r w:rsidRPr="00A9521E">
        <w:rPr>
          <w:sz w:val="24"/>
          <w:szCs w:val="24"/>
        </w:rPr>
        <w:tab/>
      </w:r>
      <w:r w:rsidRPr="00A9521E">
        <w:rPr>
          <w:sz w:val="24"/>
          <w:szCs w:val="24"/>
          <w:u w:val="single"/>
        </w:rPr>
        <w:tab/>
      </w:r>
    </w:p>
    <w:p w14:paraId="2D6EC202" w14:textId="77777777" w:rsidR="00A9521E" w:rsidRPr="00A9521E" w:rsidRDefault="00A9521E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  <w:rPr>
          <w:sz w:val="24"/>
          <w:szCs w:val="24"/>
          <w:u w:val="single"/>
        </w:rPr>
      </w:pPr>
      <w:r w:rsidRPr="00A9521E">
        <w:rPr>
          <w:sz w:val="24"/>
          <w:szCs w:val="24"/>
        </w:rPr>
        <w:t>E-Mail:</w:t>
      </w:r>
      <w:r w:rsidRPr="00A9521E">
        <w:rPr>
          <w:sz w:val="24"/>
          <w:szCs w:val="24"/>
        </w:rPr>
        <w:tab/>
      </w:r>
      <w:r w:rsidRPr="00A9521E">
        <w:rPr>
          <w:sz w:val="24"/>
          <w:szCs w:val="24"/>
          <w:u w:val="single"/>
        </w:rPr>
        <w:tab/>
      </w:r>
    </w:p>
    <w:p w14:paraId="0D158D50" w14:textId="77777777" w:rsidR="00A9521E" w:rsidRDefault="00A9521E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  <w:rPr>
          <w:sz w:val="24"/>
          <w:szCs w:val="24"/>
          <w:u w:val="single"/>
        </w:rPr>
      </w:pPr>
      <w:r w:rsidRPr="00A9521E">
        <w:rPr>
          <w:sz w:val="24"/>
          <w:szCs w:val="24"/>
        </w:rPr>
        <w:t>Telefon:</w:t>
      </w:r>
      <w:r w:rsidRPr="00A9521E">
        <w:rPr>
          <w:sz w:val="24"/>
          <w:szCs w:val="24"/>
        </w:rPr>
        <w:tab/>
      </w:r>
      <w:r w:rsidRPr="00A9521E">
        <w:rPr>
          <w:sz w:val="24"/>
          <w:szCs w:val="24"/>
          <w:u w:val="single"/>
        </w:rPr>
        <w:tab/>
      </w:r>
    </w:p>
    <w:p w14:paraId="0EDAED96" w14:textId="26753B45" w:rsidR="00A9521E" w:rsidRDefault="00A9521E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  <w:rPr>
          <w:sz w:val="24"/>
          <w:szCs w:val="24"/>
        </w:rPr>
      </w:pPr>
    </w:p>
    <w:p w14:paraId="36AB6E55" w14:textId="3AB073AF" w:rsidR="008518D6" w:rsidRDefault="008518D6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Bitte sende diese Anmeldung an folgende E-Mail: </w:t>
      </w:r>
      <w:r w:rsidR="002219C2">
        <w:rPr>
          <w:sz w:val="24"/>
          <w:szCs w:val="24"/>
        </w:rPr>
        <w:br/>
      </w:r>
      <w:r w:rsidR="00E170F6" w:rsidRPr="00E170F6">
        <w:rPr>
          <w:rStyle w:val="Hyperlink"/>
          <w:sz w:val="24"/>
          <w:szCs w:val="24"/>
        </w:rPr>
        <w:t>e</w:t>
      </w:r>
      <w:r w:rsidR="00E170F6" w:rsidRPr="00E170F6">
        <w:rPr>
          <w:rStyle w:val="Hyperlink"/>
          <w:sz w:val="24"/>
          <w:szCs w:val="24"/>
        </w:rPr>
        <w:t>veline.</w:t>
      </w:r>
      <w:r w:rsidR="00E170F6" w:rsidRPr="00E170F6">
        <w:rPr>
          <w:rStyle w:val="Hyperlink"/>
          <w:sz w:val="24"/>
          <w:szCs w:val="24"/>
        </w:rPr>
        <w:t>k</w:t>
      </w:r>
      <w:r w:rsidR="00E170F6" w:rsidRPr="00E170F6">
        <w:rPr>
          <w:rStyle w:val="Hyperlink"/>
          <w:sz w:val="24"/>
          <w:szCs w:val="24"/>
        </w:rPr>
        <w:t>alberer@vilters-wangs.ch</w:t>
      </w:r>
    </w:p>
    <w:p w14:paraId="7FD95DD1" w14:textId="537095CA" w:rsidR="00A9521E" w:rsidRPr="00A9521E" w:rsidRDefault="00A9521E" w:rsidP="00A9521E">
      <w:pPr>
        <w:tabs>
          <w:tab w:val="clear" w:pos="170"/>
          <w:tab w:val="clear" w:pos="340"/>
          <w:tab w:val="clear" w:pos="510"/>
          <w:tab w:val="clear" w:pos="680"/>
          <w:tab w:val="clear" w:pos="851"/>
          <w:tab w:val="left" w:pos="2694"/>
          <w:tab w:val="right" w:pos="8505"/>
        </w:tabs>
        <w:spacing w:after="480" w:line="240" w:lineRule="auto"/>
      </w:pPr>
      <w:r w:rsidRPr="00A9521E">
        <w:t xml:space="preserve">(Anmeldeschluss: </w:t>
      </w:r>
      <w:r w:rsidR="00DE3C35">
        <w:rPr>
          <w:rFonts w:asciiTheme="majorHAnsi" w:hAnsiTheme="majorHAnsi"/>
        </w:rPr>
        <w:t>18</w:t>
      </w:r>
      <w:r w:rsidR="00723428">
        <w:rPr>
          <w:rFonts w:asciiTheme="majorHAnsi" w:hAnsiTheme="majorHAnsi"/>
        </w:rPr>
        <w:t>.</w:t>
      </w:r>
      <w:r w:rsidR="00166D02">
        <w:rPr>
          <w:rFonts w:asciiTheme="majorHAnsi" w:hAnsiTheme="majorHAnsi"/>
        </w:rPr>
        <w:t xml:space="preserve"> </w:t>
      </w:r>
      <w:r w:rsidR="00DE3C35">
        <w:rPr>
          <w:rFonts w:asciiTheme="majorHAnsi" w:hAnsiTheme="majorHAnsi"/>
        </w:rPr>
        <w:t>Oktober</w:t>
      </w:r>
      <w:r w:rsidR="00166D02">
        <w:rPr>
          <w:rFonts w:asciiTheme="majorHAnsi" w:hAnsiTheme="majorHAnsi"/>
        </w:rPr>
        <w:t xml:space="preserve"> 202</w:t>
      </w:r>
      <w:r w:rsidR="00723428">
        <w:rPr>
          <w:rFonts w:asciiTheme="majorHAnsi" w:hAnsiTheme="majorHAnsi"/>
        </w:rPr>
        <w:t>6</w:t>
      </w:r>
      <w:r w:rsidRPr="00A9521E">
        <w:t>)</w:t>
      </w:r>
    </w:p>
    <w:sectPr w:rsidR="00A9521E" w:rsidRPr="00A9521E" w:rsidSect="00B00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21" w:right="1418" w:bottom="1758" w:left="1418" w:header="629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3DE2" w14:textId="77777777" w:rsidR="00674D6C" w:rsidRDefault="00674D6C" w:rsidP="00087D14">
      <w:pPr>
        <w:spacing w:before="0" w:line="240" w:lineRule="auto"/>
      </w:pPr>
      <w:r>
        <w:separator/>
      </w:r>
    </w:p>
  </w:endnote>
  <w:endnote w:type="continuationSeparator" w:id="0">
    <w:p w14:paraId="6D857274" w14:textId="77777777" w:rsidR="00674D6C" w:rsidRDefault="00674D6C" w:rsidP="00087D1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lid Square Light">
    <w:panose1 w:val="020B03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lid Square Semibold">
    <w:panose1 w:val="020B07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7255" w14:textId="77777777" w:rsidR="008759C0" w:rsidRDefault="008759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tblpYSpec="bottom"/>
      <w:tblW w:w="9072" w:type="dxa"/>
      <w:tblLayout w:type="fixed"/>
      <w:tblLook w:val="04A0" w:firstRow="1" w:lastRow="0" w:firstColumn="1" w:lastColumn="0" w:noHBand="0" w:noVBand="1"/>
    </w:tblPr>
    <w:tblGrid>
      <w:gridCol w:w="2551"/>
      <w:gridCol w:w="3119"/>
      <w:gridCol w:w="2835"/>
      <w:gridCol w:w="567"/>
    </w:tblGrid>
    <w:tr w:rsidR="00262CB6" w:rsidRPr="00764371" w14:paraId="33774BFB" w14:textId="77777777" w:rsidTr="00306D68">
      <w:trPr>
        <w:cantSplit/>
      </w:trPr>
      <w:tc>
        <w:tcPr>
          <w:tcW w:w="2552" w:type="dxa"/>
          <w:vAlign w:val="bottom"/>
        </w:tcPr>
        <w:p w14:paraId="66291E49" w14:textId="77777777" w:rsidR="00262CB6" w:rsidRPr="00764371" w:rsidRDefault="008759C0" w:rsidP="000320EB">
          <w:pPr>
            <w:pStyle w:val="Fuzeile"/>
          </w:pPr>
          <w:r>
            <w:t>Gemeinde Vilters-Wangs</w:t>
          </w:r>
          <w:r>
            <w:br/>
            <w:t>Steueramt</w:t>
          </w:r>
          <w:r>
            <w:br/>
            <w:t>Dorfstrasse 34, 7323 Wangs</w:t>
          </w:r>
        </w:p>
      </w:tc>
      <w:tc>
        <w:tcPr>
          <w:tcW w:w="3119" w:type="dxa"/>
          <w:vAlign w:val="bottom"/>
        </w:tcPr>
        <w:p w14:paraId="527BC184" w14:textId="77777777" w:rsidR="00262CB6" w:rsidRPr="00764371" w:rsidRDefault="008759C0" w:rsidP="000320EB">
          <w:pPr>
            <w:pStyle w:val="Fuzeile"/>
          </w:pPr>
          <w:r>
            <w:t>Telefon 081 725 37 37</w:t>
          </w:r>
          <w:r>
            <w:br/>
            <w:t>www.vilters-wangs.ch</w:t>
          </w:r>
        </w:p>
      </w:tc>
      <w:sdt>
        <w:sdtPr>
          <w:alias w:val="Dokumentnummer"/>
          <w:tag w:val="li-schutz"/>
          <w:id w:val="-875151879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2835" w:type="dxa"/>
              <w:vAlign w:val="bottom"/>
            </w:tcPr>
            <w:p w14:paraId="70BBCD7A" w14:textId="77777777" w:rsidR="00262CB6" w:rsidRPr="00696F6E" w:rsidRDefault="00262CB6" w:rsidP="00696F6E">
              <w:pPr>
                <w:pStyle w:val="90Pagina"/>
              </w:pPr>
              <w:r>
                <w:rPr>
                  <w:rStyle w:val="Platzhaltertext"/>
                </w:rPr>
                <w:t>Dokumentnummer (optional)</w:t>
              </w:r>
            </w:p>
          </w:tc>
        </w:sdtContent>
      </w:sdt>
      <w:tc>
        <w:tcPr>
          <w:tcW w:w="567" w:type="dxa"/>
          <w:vAlign w:val="bottom"/>
        </w:tcPr>
        <w:p w14:paraId="6FC6AA11" w14:textId="77777777" w:rsidR="00262CB6" w:rsidRPr="00696F6E" w:rsidRDefault="00262CB6" w:rsidP="00696F6E">
          <w:pPr>
            <w:pStyle w:val="90Pagina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C06CF0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A9521E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tr w:rsidR="00262CB6" w:rsidRPr="00764371" w14:paraId="0497B378" w14:textId="77777777" w:rsidTr="00306D68">
      <w:trPr>
        <w:cantSplit/>
        <w:trHeight w:hRule="exact" w:val="635"/>
      </w:trPr>
      <w:tc>
        <w:tcPr>
          <w:tcW w:w="2552" w:type="dxa"/>
          <w:vAlign w:val="bottom"/>
        </w:tcPr>
        <w:p w14:paraId="02AAB521" w14:textId="77777777" w:rsidR="00262CB6" w:rsidRPr="00764371" w:rsidRDefault="00262CB6" w:rsidP="00696F6E">
          <w:pPr>
            <w:pStyle w:val="Fuzeile"/>
          </w:pPr>
        </w:p>
      </w:tc>
      <w:tc>
        <w:tcPr>
          <w:tcW w:w="3119" w:type="dxa"/>
          <w:vAlign w:val="bottom"/>
        </w:tcPr>
        <w:p w14:paraId="69F35767" w14:textId="77777777" w:rsidR="00262CB6" w:rsidRPr="00764371" w:rsidRDefault="00262CB6" w:rsidP="00696F6E">
          <w:pPr>
            <w:pStyle w:val="Fuzeile"/>
          </w:pPr>
        </w:p>
      </w:tc>
      <w:tc>
        <w:tcPr>
          <w:tcW w:w="2835" w:type="dxa"/>
          <w:vAlign w:val="bottom"/>
        </w:tcPr>
        <w:p w14:paraId="376CEEE6" w14:textId="77777777" w:rsidR="00262CB6" w:rsidRPr="00696F6E" w:rsidRDefault="00262CB6" w:rsidP="00696F6E">
          <w:pPr>
            <w:pStyle w:val="90Pagina"/>
          </w:pPr>
        </w:p>
      </w:tc>
      <w:tc>
        <w:tcPr>
          <w:tcW w:w="567" w:type="dxa"/>
          <w:vAlign w:val="bottom"/>
        </w:tcPr>
        <w:p w14:paraId="6915CE49" w14:textId="77777777" w:rsidR="00262CB6" w:rsidRPr="00696F6E" w:rsidRDefault="00262CB6" w:rsidP="00696F6E">
          <w:pPr>
            <w:pStyle w:val="90Pagina"/>
          </w:pPr>
        </w:p>
      </w:tc>
    </w:tr>
  </w:tbl>
  <w:p w14:paraId="4ACCBA1E" w14:textId="77777777" w:rsidR="00262CB6" w:rsidRPr="001A4953" w:rsidRDefault="00262CB6" w:rsidP="00696F6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tblpYSpec="bottom"/>
      <w:tblW w:w="9072" w:type="dxa"/>
      <w:tblLayout w:type="fixed"/>
      <w:tblLook w:val="04A0" w:firstRow="1" w:lastRow="0" w:firstColumn="1" w:lastColumn="0" w:noHBand="0" w:noVBand="1"/>
    </w:tblPr>
    <w:tblGrid>
      <w:gridCol w:w="2551"/>
      <w:gridCol w:w="3119"/>
      <w:gridCol w:w="2835"/>
      <w:gridCol w:w="567"/>
    </w:tblGrid>
    <w:tr w:rsidR="00262CB6" w:rsidRPr="00764371" w14:paraId="18F1D48E" w14:textId="77777777" w:rsidTr="00764371">
      <w:trPr>
        <w:cantSplit/>
      </w:trPr>
      <w:tc>
        <w:tcPr>
          <w:tcW w:w="2552" w:type="dxa"/>
          <w:vAlign w:val="bottom"/>
        </w:tcPr>
        <w:p w14:paraId="3379F858" w14:textId="77777777" w:rsidR="00262CB6" w:rsidRPr="00764371" w:rsidRDefault="008759C0" w:rsidP="00C94E24">
          <w:pPr>
            <w:pStyle w:val="Fuzeile"/>
          </w:pPr>
          <w:r>
            <w:t>Gemeinde Vilters-Wangs</w:t>
          </w:r>
          <w:r>
            <w:br/>
          </w:r>
          <w:r w:rsidR="00C94E24">
            <w:t>Berufsbildung</w:t>
          </w:r>
          <w:r>
            <w:br/>
            <w:t>Dorfstrasse 34, 7323 Wangs</w:t>
          </w:r>
        </w:p>
      </w:tc>
      <w:tc>
        <w:tcPr>
          <w:tcW w:w="3119" w:type="dxa"/>
          <w:vAlign w:val="bottom"/>
        </w:tcPr>
        <w:p w14:paraId="693924BA" w14:textId="77777777" w:rsidR="00262CB6" w:rsidRPr="00764371" w:rsidRDefault="008759C0" w:rsidP="001F21BE">
          <w:pPr>
            <w:pStyle w:val="Fuzeile"/>
          </w:pPr>
          <w:r>
            <w:t>Telefon 081 725 37 37</w:t>
          </w:r>
          <w:r>
            <w:br/>
            <w:t>www.vilters-wangs.ch</w:t>
          </w:r>
        </w:p>
      </w:tc>
      <w:sdt>
        <w:sdtPr>
          <w:alias w:val="Dokumentnummer"/>
          <w:tag w:val="li-schutz"/>
          <w:id w:val="904733680"/>
          <w:placeholder>
            <w:docPart w:val="EA0F130FD6C248079D5762193ECB141D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2835" w:type="dxa"/>
              <w:vAlign w:val="bottom"/>
            </w:tcPr>
            <w:p w14:paraId="5042EED4" w14:textId="77777777" w:rsidR="00262CB6" w:rsidRPr="00696F6E" w:rsidRDefault="00262CB6" w:rsidP="00280A41">
              <w:pPr>
                <w:pStyle w:val="90Pagina"/>
              </w:pPr>
              <w:r>
                <w:rPr>
                  <w:rStyle w:val="Platzhaltertext"/>
                </w:rPr>
                <w:t>Dokumentnummer (optional)</w:t>
              </w:r>
            </w:p>
          </w:tc>
        </w:sdtContent>
      </w:sdt>
      <w:tc>
        <w:tcPr>
          <w:tcW w:w="567" w:type="dxa"/>
          <w:vAlign w:val="bottom"/>
        </w:tcPr>
        <w:p w14:paraId="32D10D23" w14:textId="3B4AB6D6" w:rsidR="00262CB6" w:rsidRPr="00696F6E" w:rsidRDefault="00262CB6" w:rsidP="00696F6E">
          <w:pPr>
            <w:pStyle w:val="90Pagina"/>
          </w:pPr>
          <w:r w:rsidRPr="00696F6E">
            <w:fldChar w:fldCharType="begin"/>
          </w:r>
          <w:r w:rsidRPr="00696F6E">
            <w:instrText xml:space="preserve"> IF </w:instrText>
          </w:r>
          <w:r w:rsidRPr="00696F6E">
            <w:fldChar w:fldCharType="begin"/>
          </w:r>
          <w:r w:rsidRPr="00696F6E">
            <w:instrText xml:space="preserve"> PAGE  \* Arabic  \* MERGEFORMAT </w:instrText>
          </w:r>
          <w:r w:rsidRPr="00696F6E">
            <w:fldChar w:fldCharType="separate"/>
          </w:r>
          <w:r w:rsidR="00DE3C35">
            <w:rPr>
              <w:noProof/>
            </w:rPr>
            <w:instrText>1</w:instrText>
          </w:r>
          <w:r w:rsidRPr="00696F6E">
            <w:fldChar w:fldCharType="end"/>
          </w:r>
          <w:r w:rsidRPr="00696F6E">
            <w:instrText xml:space="preserve"> = </w:instrTex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DE3C35">
            <w:rPr>
              <w:noProof/>
            </w:rPr>
            <w:instrText>1</w:instrText>
          </w:r>
          <w:r>
            <w:rPr>
              <w:noProof/>
            </w:rPr>
            <w:fldChar w:fldCharType="end"/>
          </w:r>
          <w:r w:rsidRPr="00696F6E">
            <w:instrText xml:space="preserve"> "  " "</w:instrText>
          </w:r>
          <w:r w:rsidRPr="00696F6E">
            <w:fldChar w:fldCharType="begin"/>
          </w:r>
          <w:r w:rsidRPr="00696F6E">
            <w:instrText xml:space="preserve"> PAGE  \* Arabic  \* MERGEFORMAT </w:instrText>
          </w:r>
          <w:r w:rsidRPr="00696F6E">
            <w:fldChar w:fldCharType="separate"/>
          </w:r>
          <w:r w:rsidR="00C06CF0">
            <w:rPr>
              <w:noProof/>
            </w:rPr>
            <w:instrText>1</w:instrText>
          </w:r>
          <w:r w:rsidRPr="00696F6E">
            <w:fldChar w:fldCharType="end"/>
          </w:r>
          <w:r w:rsidRPr="00696F6E">
            <w:instrText>/</w:instrTex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C06CF0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 w:rsidRPr="00696F6E">
            <w:instrText xml:space="preserve">" \* MERGEFORMAT </w:instrText>
          </w:r>
          <w:r w:rsidRPr="00696F6E">
            <w:fldChar w:fldCharType="separate"/>
          </w:r>
          <w:r w:rsidR="00DE3C35" w:rsidRPr="00696F6E">
            <w:rPr>
              <w:noProof/>
            </w:rPr>
            <w:t xml:space="preserve">  </w:t>
          </w:r>
          <w:r w:rsidRPr="00696F6E">
            <w:fldChar w:fldCharType="end"/>
          </w:r>
        </w:p>
      </w:tc>
    </w:tr>
    <w:tr w:rsidR="00262CB6" w:rsidRPr="00764371" w14:paraId="579DB1B9" w14:textId="77777777" w:rsidTr="00764371">
      <w:trPr>
        <w:cantSplit/>
        <w:trHeight w:hRule="exact" w:val="635"/>
      </w:trPr>
      <w:tc>
        <w:tcPr>
          <w:tcW w:w="2552" w:type="dxa"/>
          <w:vAlign w:val="bottom"/>
        </w:tcPr>
        <w:p w14:paraId="10740117" w14:textId="77777777" w:rsidR="00262CB6" w:rsidRPr="00764371" w:rsidRDefault="00262CB6" w:rsidP="00696F6E">
          <w:pPr>
            <w:pStyle w:val="Fuzeile"/>
          </w:pPr>
        </w:p>
      </w:tc>
      <w:tc>
        <w:tcPr>
          <w:tcW w:w="3119" w:type="dxa"/>
          <w:vAlign w:val="bottom"/>
        </w:tcPr>
        <w:p w14:paraId="4D5A76FE" w14:textId="77777777" w:rsidR="00262CB6" w:rsidRPr="00764371" w:rsidRDefault="00262CB6" w:rsidP="00764371">
          <w:pPr>
            <w:pStyle w:val="Fuzeile"/>
          </w:pPr>
        </w:p>
      </w:tc>
      <w:tc>
        <w:tcPr>
          <w:tcW w:w="2835" w:type="dxa"/>
          <w:vAlign w:val="bottom"/>
        </w:tcPr>
        <w:p w14:paraId="2293CB7D" w14:textId="77777777" w:rsidR="00262CB6" w:rsidRPr="00696F6E" w:rsidRDefault="00262CB6" w:rsidP="00696F6E">
          <w:pPr>
            <w:pStyle w:val="90Pagina"/>
          </w:pPr>
        </w:p>
      </w:tc>
      <w:tc>
        <w:tcPr>
          <w:tcW w:w="567" w:type="dxa"/>
          <w:vAlign w:val="bottom"/>
        </w:tcPr>
        <w:p w14:paraId="1AF22C64" w14:textId="77777777" w:rsidR="00262CB6" w:rsidRPr="00696F6E" w:rsidRDefault="00262CB6" w:rsidP="00696F6E">
          <w:pPr>
            <w:pStyle w:val="90Pagina"/>
          </w:pPr>
        </w:p>
      </w:tc>
    </w:tr>
  </w:tbl>
  <w:p w14:paraId="57B7E54A" w14:textId="77777777" w:rsidR="00262CB6" w:rsidRPr="001A4953" w:rsidRDefault="00262CB6" w:rsidP="00282A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8F7B" w14:textId="77777777" w:rsidR="00674D6C" w:rsidRDefault="00674D6C" w:rsidP="00087D14">
      <w:pPr>
        <w:spacing w:before="0" w:line="240" w:lineRule="auto"/>
      </w:pPr>
      <w:r>
        <w:separator/>
      </w:r>
    </w:p>
  </w:footnote>
  <w:footnote w:type="continuationSeparator" w:id="0">
    <w:p w14:paraId="7DDD670D" w14:textId="77777777" w:rsidR="00674D6C" w:rsidRDefault="00674D6C" w:rsidP="00087D1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BF3A" w14:textId="77777777" w:rsidR="008759C0" w:rsidRDefault="008759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0F997" w14:textId="77777777" w:rsidR="008759C0" w:rsidRDefault="008759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page" w:tblpX="1" w:tblpY="1"/>
      <w:tblW w:w="11907" w:type="dxa"/>
      <w:tblLayout w:type="fixed"/>
      <w:tblLook w:val="04A0" w:firstRow="1" w:lastRow="0" w:firstColumn="1" w:lastColumn="0" w:noHBand="0" w:noVBand="1"/>
    </w:tblPr>
    <w:tblGrid>
      <w:gridCol w:w="11907"/>
    </w:tblGrid>
    <w:tr w:rsidR="00262CB6" w:rsidRPr="00696F6E" w14:paraId="5559C4E6" w14:textId="77777777" w:rsidTr="00C0268F">
      <w:trPr>
        <w:cantSplit/>
        <w:trHeight w:hRule="exact" w:val="2699"/>
      </w:trPr>
      <w:tc>
        <w:tcPr>
          <w:tcW w:w="5000" w:type="pct"/>
        </w:tcPr>
        <w:p w14:paraId="2743211B" w14:textId="77777777" w:rsidR="00262CB6" w:rsidRPr="00696F6E" w:rsidRDefault="00262CB6" w:rsidP="00696F6E">
          <w:pPr>
            <w:pStyle w:val="Kopfzeile"/>
          </w:pPr>
        </w:p>
      </w:tc>
    </w:tr>
  </w:tbl>
  <w:p w14:paraId="6FE39F51" w14:textId="77777777" w:rsidR="00262CB6" w:rsidRPr="00087D14" w:rsidRDefault="00A277FD" w:rsidP="00A277FD">
    <w:pPr>
      <w:pStyle w:val="99AbstandTextverdraengung"/>
      <w:rPr>
        <w:noProof/>
      </w:rPr>
    </w:pPr>
    <w:r w:rsidRPr="00A277FD">
      <w:rPr>
        <w:noProof/>
        <w:lang w:eastAsia="de-CH"/>
      </w:rPr>
      <w:drawing>
        <wp:anchor distT="0" distB="0" distL="114300" distR="114300" simplePos="0" relativeHeight="251662336" behindDoc="0" locked="1" layoutInCell="1" allowOverlap="1" wp14:anchorId="548FEA07" wp14:editId="3011F054">
          <wp:simplePos x="0" y="0"/>
          <wp:positionH relativeFrom="page">
            <wp:align>center</wp:align>
          </wp:positionH>
          <wp:positionV relativeFrom="page">
            <wp:posOffset>169545</wp:posOffset>
          </wp:positionV>
          <wp:extent cx="1717200" cy="1207800"/>
          <wp:effectExtent l="0" t="0" r="0" b="0"/>
          <wp:wrapNone/>
          <wp:docPr id="6" name="vilters-wangs_4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emeinde-Form-RGB_A4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120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77FD">
      <w:rPr>
        <w:noProof/>
        <w:lang w:eastAsia="de-CH"/>
      </w:rPr>
      <w:drawing>
        <wp:anchor distT="0" distB="0" distL="114300" distR="114300" simplePos="0" relativeHeight="251661312" behindDoc="0" locked="1" layoutInCell="1" allowOverlap="1" wp14:anchorId="3B3D9292" wp14:editId="442CAC87">
          <wp:simplePos x="0" y="0"/>
          <wp:positionH relativeFrom="page">
            <wp:align>center</wp:align>
          </wp:positionH>
          <wp:positionV relativeFrom="page">
            <wp:posOffset>169545</wp:posOffset>
          </wp:positionV>
          <wp:extent cx="1932480" cy="1207800"/>
          <wp:effectExtent l="0" t="0" r="0" b="0"/>
          <wp:wrapNone/>
          <wp:docPr id="7" name="vilters-wangs_3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emeinde-Form-RGB_A4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2480" cy="120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77FD">
      <w:rPr>
        <w:noProof/>
        <w:lang w:eastAsia="de-CH"/>
      </w:rPr>
      <w:drawing>
        <wp:anchor distT="0" distB="0" distL="114300" distR="114300" simplePos="0" relativeHeight="251660288" behindDoc="0" locked="1" layoutInCell="1" allowOverlap="1" wp14:anchorId="00E38772" wp14:editId="33CFD012">
          <wp:simplePos x="0" y="0"/>
          <wp:positionH relativeFrom="page">
            <wp:align>center</wp:align>
          </wp:positionH>
          <wp:positionV relativeFrom="page">
            <wp:posOffset>169545</wp:posOffset>
          </wp:positionV>
          <wp:extent cx="2214720" cy="1207800"/>
          <wp:effectExtent l="0" t="0" r="0" b="0"/>
          <wp:wrapNone/>
          <wp:docPr id="8" name="vilters-wangs_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emeinde-Form-RGB_A4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720" cy="120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77FD"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466E0A19" wp14:editId="068631F9">
          <wp:simplePos x="0" y="0"/>
          <wp:positionH relativeFrom="page">
            <wp:align>center</wp:align>
          </wp:positionH>
          <wp:positionV relativeFrom="page">
            <wp:posOffset>169545</wp:posOffset>
          </wp:positionV>
          <wp:extent cx="1717200" cy="1207800"/>
          <wp:effectExtent l="0" t="0" r="0" b="0"/>
          <wp:wrapNone/>
          <wp:docPr id="9" name="vilters-wang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emeinde-Form-RGB_A4.e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120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3F14"/>
    <w:multiLevelType w:val="multilevel"/>
    <w:tmpl w:val="275C7E6E"/>
    <w:styleLink w:val="ViltersAuflistung"/>
    <w:lvl w:ilvl="0">
      <w:start w:val="1"/>
      <w:numFmt w:val="bullet"/>
      <w:pStyle w:val="03Auflistung"/>
      <w:lvlText w:val="–"/>
      <w:lvlJc w:val="left"/>
      <w:pPr>
        <w:tabs>
          <w:tab w:val="num" w:pos="170"/>
        </w:tabs>
        <w:ind w:left="170" w:hanging="170"/>
      </w:pPr>
      <w:rPr>
        <w:rFonts w:ascii="Euclid Square Light" w:hAnsi="Euclid Square Light" w:hint="default"/>
        <w:color w:val="auto"/>
      </w:rPr>
    </w:lvl>
    <w:lvl w:ilvl="1">
      <w:start w:val="1"/>
      <w:numFmt w:val="bullet"/>
      <w:pStyle w:val="03Unterpunkte"/>
      <w:lvlText w:val="–"/>
      <w:lvlJc w:val="left"/>
      <w:pPr>
        <w:tabs>
          <w:tab w:val="num" w:pos="510"/>
        </w:tabs>
        <w:ind w:left="510" w:hanging="170"/>
      </w:pPr>
      <w:rPr>
        <w:rFonts w:ascii="Euclid Square Light" w:hAnsi="Euclid Square Light" w:hint="default"/>
        <w:color w:val="auto"/>
      </w:rPr>
    </w:lvl>
    <w:lvl w:ilvl="2">
      <w:start w:val="1"/>
      <w:numFmt w:val="bullet"/>
      <w:pStyle w:val="03UnterpunkteEbene2"/>
      <w:lvlText w:val="•"/>
      <w:lvlJc w:val="left"/>
      <w:pPr>
        <w:tabs>
          <w:tab w:val="num" w:pos="851"/>
        </w:tabs>
        <w:ind w:left="851" w:hanging="171"/>
      </w:pPr>
      <w:rPr>
        <w:rFonts w:ascii="Euclid Square Light" w:hAnsi="Euclid Square Light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A0D6483"/>
    <w:multiLevelType w:val="multilevel"/>
    <w:tmpl w:val="52481B7C"/>
    <w:numStyleLink w:val="ViltersTitelnummerierung"/>
  </w:abstractNum>
  <w:abstractNum w:abstractNumId="2" w15:restartNumberingAfterBreak="0">
    <w:nsid w:val="35E84B0A"/>
    <w:multiLevelType w:val="multilevel"/>
    <w:tmpl w:val="AE1606BA"/>
    <w:styleLink w:val="ViltersKleineListe"/>
    <w:lvl w:ilvl="0">
      <w:start w:val="1"/>
      <w:numFmt w:val="none"/>
      <w:pStyle w:val="05KleinListe"/>
      <w:lvlText w:val="-"/>
      <w:lvlJc w:val="left"/>
      <w:pPr>
        <w:tabs>
          <w:tab w:val="num" w:pos="108"/>
        </w:tabs>
        <w:ind w:left="108" w:hanging="108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7AD7AEE"/>
    <w:multiLevelType w:val="multilevel"/>
    <w:tmpl w:val="DD523446"/>
    <w:styleLink w:val="ViltersNummerierung"/>
    <w:lvl w:ilvl="0">
      <w:start w:val="1"/>
      <w:numFmt w:val="decimal"/>
      <w:pStyle w:val="041Nummerierung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04aNummerierung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B250C9A"/>
    <w:multiLevelType w:val="multilevel"/>
    <w:tmpl w:val="275C7E6E"/>
    <w:numStyleLink w:val="ViltersAuflistung"/>
  </w:abstractNum>
  <w:abstractNum w:abstractNumId="5" w15:restartNumberingAfterBreak="0">
    <w:nsid w:val="4B472115"/>
    <w:multiLevelType w:val="multilevel"/>
    <w:tmpl w:val="52481B7C"/>
    <w:styleLink w:val="ViltersTitelnummerierung"/>
    <w:lvl w:ilvl="0">
      <w:start w:val="1"/>
      <w:numFmt w:val="decimal"/>
      <w:pStyle w:val="berschrift3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4FC36EB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3219419">
    <w:abstractNumId w:val="2"/>
  </w:num>
  <w:num w:numId="2" w16cid:durableId="1791626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909691">
    <w:abstractNumId w:val="6"/>
  </w:num>
  <w:num w:numId="4" w16cid:durableId="1327442220">
    <w:abstractNumId w:val="3"/>
  </w:num>
  <w:num w:numId="5" w16cid:durableId="13647880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636667">
    <w:abstractNumId w:val="0"/>
  </w:num>
  <w:num w:numId="7" w16cid:durableId="779882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8682061">
    <w:abstractNumId w:val="4"/>
  </w:num>
  <w:num w:numId="9" w16cid:durableId="297339302">
    <w:abstractNumId w:val="5"/>
  </w:num>
  <w:num w:numId="10" w16cid:durableId="11785378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438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35"/>
    <w:rsid w:val="00003880"/>
    <w:rsid w:val="000320EB"/>
    <w:rsid w:val="0003546D"/>
    <w:rsid w:val="00043B22"/>
    <w:rsid w:val="000778D7"/>
    <w:rsid w:val="00087D14"/>
    <w:rsid w:val="000D3942"/>
    <w:rsid w:val="000E6843"/>
    <w:rsid w:val="000F18B8"/>
    <w:rsid w:val="00100922"/>
    <w:rsid w:val="001467B4"/>
    <w:rsid w:val="00166D02"/>
    <w:rsid w:val="0017599E"/>
    <w:rsid w:val="00180BFF"/>
    <w:rsid w:val="00180F62"/>
    <w:rsid w:val="0019761F"/>
    <w:rsid w:val="001A37E8"/>
    <w:rsid w:val="001A4953"/>
    <w:rsid w:val="001E2E69"/>
    <w:rsid w:val="001F21BE"/>
    <w:rsid w:val="001F5066"/>
    <w:rsid w:val="00206FD7"/>
    <w:rsid w:val="002109A9"/>
    <w:rsid w:val="002219C2"/>
    <w:rsid w:val="00222826"/>
    <w:rsid w:val="0023557F"/>
    <w:rsid w:val="00262CB6"/>
    <w:rsid w:val="00262CEC"/>
    <w:rsid w:val="00263111"/>
    <w:rsid w:val="0026729A"/>
    <w:rsid w:val="002704F0"/>
    <w:rsid w:val="00270F9D"/>
    <w:rsid w:val="002767A9"/>
    <w:rsid w:val="00280A41"/>
    <w:rsid w:val="00282A7C"/>
    <w:rsid w:val="002872F3"/>
    <w:rsid w:val="00302450"/>
    <w:rsid w:val="00306D68"/>
    <w:rsid w:val="00324F6A"/>
    <w:rsid w:val="00350DD8"/>
    <w:rsid w:val="003802C2"/>
    <w:rsid w:val="00382D4B"/>
    <w:rsid w:val="00394F8D"/>
    <w:rsid w:val="003B6200"/>
    <w:rsid w:val="003D633C"/>
    <w:rsid w:val="00436B3F"/>
    <w:rsid w:val="00483599"/>
    <w:rsid w:val="00496D68"/>
    <w:rsid w:val="004D2962"/>
    <w:rsid w:val="004E3431"/>
    <w:rsid w:val="004E5DFA"/>
    <w:rsid w:val="004E7143"/>
    <w:rsid w:val="004E7CCD"/>
    <w:rsid w:val="004F6E47"/>
    <w:rsid w:val="004F7A24"/>
    <w:rsid w:val="00502112"/>
    <w:rsid w:val="0058381D"/>
    <w:rsid w:val="00585F5A"/>
    <w:rsid w:val="005F0E47"/>
    <w:rsid w:val="00605082"/>
    <w:rsid w:val="006650C9"/>
    <w:rsid w:val="0067192B"/>
    <w:rsid w:val="00674D6C"/>
    <w:rsid w:val="00696F6E"/>
    <w:rsid w:val="006D4868"/>
    <w:rsid w:val="006D4CDE"/>
    <w:rsid w:val="006E59D0"/>
    <w:rsid w:val="007007EB"/>
    <w:rsid w:val="00723428"/>
    <w:rsid w:val="0073361D"/>
    <w:rsid w:val="00753C93"/>
    <w:rsid w:val="00764371"/>
    <w:rsid w:val="00771B52"/>
    <w:rsid w:val="00781609"/>
    <w:rsid w:val="007940AB"/>
    <w:rsid w:val="00795624"/>
    <w:rsid w:val="00797C94"/>
    <w:rsid w:val="007B1FAB"/>
    <w:rsid w:val="007B7CBD"/>
    <w:rsid w:val="007D5401"/>
    <w:rsid w:val="007F7925"/>
    <w:rsid w:val="008455E6"/>
    <w:rsid w:val="008518D6"/>
    <w:rsid w:val="00866852"/>
    <w:rsid w:val="008759C0"/>
    <w:rsid w:val="008A72A2"/>
    <w:rsid w:val="008D1A0E"/>
    <w:rsid w:val="00930FEE"/>
    <w:rsid w:val="00942A67"/>
    <w:rsid w:val="0095430A"/>
    <w:rsid w:val="00994865"/>
    <w:rsid w:val="009E7234"/>
    <w:rsid w:val="00A01B55"/>
    <w:rsid w:val="00A129EF"/>
    <w:rsid w:val="00A23491"/>
    <w:rsid w:val="00A277FD"/>
    <w:rsid w:val="00A736FF"/>
    <w:rsid w:val="00A75F18"/>
    <w:rsid w:val="00A825E1"/>
    <w:rsid w:val="00A9521E"/>
    <w:rsid w:val="00AC18D1"/>
    <w:rsid w:val="00AC4F9C"/>
    <w:rsid w:val="00AD1001"/>
    <w:rsid w:val="00AD3316"/>
    <w:rsid w:val="00B00501"/>
    <w:rsid w:val="00B333EA"/>
    <w:rsid w:val="00B4293A"/>
    <w:rsid w:val="00B63015"/>
    <w:rsid w:val="00B82E9F"/>
    <w:rsid w:val="00B84726"/>
    <w:rsid w:val="00B91E68"/>
    <w:rsid w:val="00B9408E"/>
    <w:rsid w:val="00BA6181"/>
    <w:rsid w:val="00BE3EC5"/>
    <w:rsid w:val="00C0268F"/>
    <w:rsid w:val="00C02F5B"/>
    <w:rsid w:val="00C06CF0"/>
    <w:rsid w:val="00C30CE7"/>
    <w:rsid w:val="00C44762"/>
    <w:rsid w:val="00C50B56"/>
    <w:rsid w:val="00C756BF"/>
    <w:rsid w:val="00C779B1"/>
    <w:rsid w:val="00C77FAB"/>
    <w:rsid w:val="00C80E41"/>
    <w:rsid w:val="00C90535"/>
    <w:rsid w:val="00C94E24"/>
    <w:rsid w:val="00CC0DE7"/>
    <w:rsid w:val="00CD67AC"/>
    <w:rsid w:val="00D05250"/>
    <w:rsid w:val="00D067DC"/>
    <w:rsid w:val="00D172E1"/>
    <w:rsid w:val="00D3052D"/>
    <w:rsid w:val="00D9485C"/>
    <w:rsid w:val="00DB0AE2"/>
    <w:rsid w:val="00DB428B"/>
    <w:rsid w:val="00DB4C6E"/>
    <w:rsid w:val="00DD49FB"/>
    <w:rsid w:val="00DE3C35"/>
    <w:rsid w:val="00DF13BC"/>
    <w:rsid w:val="00DF3FC1"/>
    <w:rsid w:val="00E170F6"/>
    <w:rsid w:val="00E269BF"/>
    <w:rsid w:val="00E273FA"/>
    <w:rsid w:val="00E43510"/>
    <w:rsid w:val="00E453EC"/>
    <w:rsid w:val="00ED3951"/>
    <w:rsid w:val="00EF147E"/>
    <w:rsid w:val="00F372A1"/>
    <w:rsid w:val="00F522A3"/>
    <w:rsid w:val="00F71358"/>
    <w:rsid w:val="00F732F6"/>
    <w:rsid w:val="00F76826"/>
    <w:rsid w:val="00F868D0"/>
    <w:rsid w:val="00F92D3A"/>
    <w:rsid w:val="00F94D4B"/>
    <w:rsid w:val="00F95B08"/>
    <w:rsid w:val="00FD5F23"/>
    <w:rsid w:val="00FD7611"/>
    <w:rsid w:val="00FF1FF0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ED2E4E"/>
  <w14:defaultImageDpi w14:val="32767"/>
  <w15:chartTrackingRefBased/>
  <w15:docId w15:val="{57190CE3-756A-47B5-B650-96D7D4C4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Text_normal"/>
    <w:qFormat/>
    <w:rsid w:val="00B91E68"/>
    <w:pPr>
      <w:tabs>
        <w:tab w:val="left" w:pos="170"/>
        <w:tab w:val="left" w:pos="340"/>
        <w:tab w:val="left" w:pos="510"/>
        <w:tab w:val="left" w:pos="680"/>
        <w:tab w:val="left" w:pos="851"/>
      </w:tabs>
      <w:spacing w:before="260"/>
    </w:pPr>
    <w:rPr>
      <w:kern w:val="12"/>
      <w14:numSpacing w14:val="tabular"/>
    </w:rPr>
  </w:style>
  <w:style w:type="paragraph" w:styleId="berschrift1">
    <w:name w:val="heading 1"/>
    <w:aliases w:val="01_Titel"/>
    <w:basedOn w:val="Standard"/>
    <w:next w:val="KeinLeerraum"/>
    <w:link w:val="berschrift1Zchn"/>
    <w:unhideWhenUsed/>
    <w:qFormat/>
    <w:rsid w:val="00262CB6"/>
    <w:pPr>
      <w:tabs>
        <w:tab w:val="clear" w:pos="170"/>
        <w:tab w:val="clear" w:pos="340"/>
        <w:tab w:val="clear" w:pos="510"/>
        <w:tab w:val="clear" w:pos="680"/>
        <w:tab w:val="clear" w:pos="851"/>
      </w:tabs>
      <w:spacing w:after="80" w:line="300" w:lineRule="exact"/>
      <w:contextualSpacing/>
      <w:outlineLvl w:val="0"/>
    </w:pPr>
    <w:rPr>
      <w:rFonts w:asciiTheme="majorHAnsi" w:hAnsiTheme="majorHAnsi"/>
      <w:sz w:val="24"/>
    </w:rPr>
  </w:style>
  <w:style w:type="paragraph" w:styleId="berschrift2">
    <w:name w:val="heading 2"/>
    <w:aliases w:val="01_Untertitel"/>
    <w:basedOn w:val="Standard"/>
    <w:next w:val="KeinLeerraum"/>
    <w:link w:val="berschrift2Zchn"/>
    <w:unhideWhenUsed/>
    <w:qFormat/>
    <w:rsid w:val="00942A67"/>
    <w:pPr>
      <w:tabs>
        <w:tab w:val="clear" w:pos="170"/>
        <w:tab w:val="clear" w:pos="340"/>
        <w:tab w:val="clear" w:pos="510"/>
        <w:tab w:val="clear" w:pos="680"/>
        <w:tab w:val="clear" w:pos="851"/>
      </w:tabs>
      <w:contextualSpacing/>
      <w:outlineLvl w:val="1"/>
    </w:pPr>
    <w:rPr>
      <w:rFonts w:asciiTheme="majorHAnsi" w:hAnsiTheme="majorHAnsi"/>
    </w:rPr>
  </w:style>
  <w:style w:type="paragraph" w:styleId="berschrift3">
    <w:name w:val="heading 3"/>
    <w:aliases w:val="01_1._Nummerierter_Untertitel"/>
    <w:basedOn w:val="berschrift2"/>
    <w:next w:val="KeinLeerraum"/>
    <w:link w:val="berschrift3Zchn"/>
    <w:unhideWhenUsed/>
    <w:qFormat/>
    <w:rsid w:val="002704F0"/>
    <w:pPr>
      <w:numPr>
        <w:numId w:val="11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02_Text_ohne_Abstand"/>
    <w:basedOn w:val="Standard"/>
    <w:next w:val="Standard"/>
    <w:unhideWhenUsed/>
    <w:qFormat/>
    <w:rsid w:val="008455E6"/>
    <w:pPr>
      <w:spacing w:before="0"/>
    </w:pPr>
  </w:style>
  <w:style w:type="paragraph" w:styleId="Kopfzeile">
    <w:name w:val="header"/>
    <w:basedOn w:val="Standard"/>
    <w:link w:val="KopfzeileZchn"/>
    <w:unhideWhenUsed/>
    <w:rsid w:val="00D9485C"/>
    <w:pPr>
      <w:tabs>
        <w:tab w:val="clear" w:pos="170"/>
        <w:tab w:val="clear" w:pos="340"/>
        <w:tab w:val="clear" w:pos="510"/>
        <w:tab w:val="clear" w:pos="680"/>
        <w:tab w:val="clear" w:pos="851"/>
        <w:tab w:val="right" w:pos="9072"/>
      </w:tabs>
      <w:spacing w:before="0"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rsid w:val="00D9485C"/>
    <w:rPr>
      <w:kern w:val="12"/>
      <w:sz w:val="15"/>
      <w14:numSpacing w14:val="tabular"/>
    </w:rPr>
  </w:style>
  <w:style w:type="paragraph" w:styleId="Fuzeile">
    <w:name w:val="footer"/>
    <w:basedOn w:val="Kopfzeile"/>
    <w:link w:val="FuzeileZchn"/>
    <w:uiPriority w:val="99"/>
    <w:unhideWhenUsed/>
    <w:rsid w:val="00087D14"/>
  </w:style>
  <w:style w:type="character" w:customStyle="1" w:styleId="FuzeileZchn">
    <w:name w:val="Fußzeile Zchn"/>
    <w:basedOn w:val="Absatz-Standardschriftart"/>
    <w:link w:val="Fuzeile"/>
    <w:uiPriority w:val="99"/>
    <w:rsid w:val="004E5DFA"/>
    <w:rPr>
      <w:sz w:val="15"/>
    </w:rPr>
  </w:style>
  <w:style w:type="table" w:styleId="Tabellenraster">
    <w:name w:val="Table Grid"/>
    <w:basedOn w:val="NormaleTabelle"/>
    <w:uiPriority w:val="39"/>
    <w:rsid w:val="001A4953"/>
    <w:tblPr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unhideWhenUsed/>
    <w:rsid w:val="004E5DFA"/>
    <w:rPr>
      <w:vanish/>
    </w:rPr>
  </w:style>
  <w:style w:type="character" w:styleId="Hyperlink">
    <w:name w:val="Hyperlink"/>
    <w:basedOn w:val="Absatz-Standardschriftart"/>
    <w:uiPriority w:val="99"/>
    <w:unhideWhenUsed/>
    <w:rsid w:val="00282A7C"/>
    <w:rPr>
      <w:color w:val="00000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82A7C"/>
    <w:rPr>
      <w:color w:val="605E5C"/>
      <w:shd w:val="clear" w:color="auto" w:fill="E1DFDD"/>
    </w:rPr>
  </w:style>
  <w:style w:type="paragraph" w:customStyle="1" w:styleId="90Pagina">
    <w:name w:val="90_Pagina"/>
    <w:basedOn w:val="Fuzeile"/>
    <w:rsid w:val="000778D7"/>
    <w:pPr>
      <w:spacing w:line="203" w:lineRule="exact"/>
      <w:jc w:val="right"/>
    </w:pPr>
    <w:rPr>
      <w:sz w:val="12"/>
    </w:rPr>
  </w:style>
  <w:style w:type="paragraph" w:customStyle="1" w:styleId="05Klein">
    <w:name w:val="05_Klein"/>
    <w:basedOn w:val="KeinLeerraum"/>
    <w:qFormat/>
    <w:rsid w:val="009E7234"/>
    <w:pPr>
      <w:tabs>
        <w:tab w:val="clear" w:pos="170"/>
        <w:tab w:val="clear" w:pos="340"/>
        <w:tab w:val="clear" w:pos="510"/>
        <w:tab w:val="clear" w:pos="680"/>
        <w:tab w:val="clear" w:pos="851"/>
      </w:tabs>
      <w:spacing w:line="200" w:lineRule="exact"/>
    </w:pPr>
    <w:rPr>
      <w:sz w:val="15"/>
    </w:rPr>
  </w:style>
  <w:style w:type="paragraph" w:customStyle="1" w:styleId="99AbstandTextverdraengung">
    <w:name w:val="99_Abstand_Textverdraengung"/>
    <w:basedOn w:val="Kopfzeile"/>
    <w:rsid w:val="00B4293A"/>
    <w:pPr>
      <w:spacing w:line="260" w:lineRule="exact"/>
    </w:pPr>
    <w:rPr>
      <w:color w:val="FDDA25" w:themeColor="accent2"/>
      <w:sz w:val="20"/>
    </w:rPr>
  </w:style>
  <w:style w:type="paragraph" w:customStyle="1" w:styleId="00Dokumenttitel">
    <w:name w:val="00_Dokumenttitel"/>
    <w:basedOn w:val="Standard"/>
    <w:next w:val="berschrift1"/>
    <w:qFormat/>
    <w:rsid w:val="00AD1001"/>
    <w:pPr>
      <w:spacing w:before="0" w:after="260" w:line="500" w:lineRule="exact"/>
      <w:contextualSpacing/>
    </w:pPr>
    <w:rPr>
      <w:rFonts w:asciiTheme="majorHAnsi" w:hAnsiTheme="majorHAnsi"/>
      <w:sz w:val="42"/>
    </w:rPr>
  </w:style>
  <w:style w:type="paragraph" w:customStyle="1" w:styleId="00Grussformel">
    <w:name w:val="00_Grussformel"/>
    <w:basedOn w:val="KeinLeerraum"/>
    <w:rsid w:val="009E7234"/>
    <w:pPr>
      <w:tabs>
        <w:tab w:val="clear" w:pos="170"/>
        <w:tab w:val="clear" w:pos="340"/>
        <w:tab w:val="clear" w:pos="510"/>
        <w:tab w:val="clear" w:pos="680"/>
        <w:tab w:val="clear" w:pos="851"/>
      </w:tabs>
      <w:suppressAutoHyphens/>
    </w:pPr>
  </w:style>
  <w:style w:type="paragraph" w:customStyle="1" w:styleId="05KleinListe">
    <w:name w:val="05_Klein_Liste"/>
    <w:basedOn w:val="05Klein"/>
    <w:qFormat/>
    <w:rsid w:val="00A01B55"/>
    <w:pPr>
      <w:numPr>
        <w:numId w:val="1"/>
      </w:numPr>
    </w:pPr>
  </w:style>
  <w:style w:type="numbering" w:customStyle="1" w:styleId="ViltersKleineListe">
    <w:name w:val="Vilters_Kleine_Liste"/>
    <w:uiPriority w:val="99"/>
    <w:rsid w:val="00A01B55"/>
    <w:pPr>
      <w:numPr>
        <w:numId w:val="1"/>
      </w:numPr>
    </w:pPr>
  </w:style>
  <w:style w:type="character" w:customStyle="1" w:styleId="berschrift1Zchn">
    <w:name w:val="Überschrift 1 Zchn"/>
    <w:aliases w:val="01_Titel Zchn"/>
    <w:basedOn w:val="Absatz-Standardschriftart"/>
    <w:link w:val="berschrift1"/>
    <w:rsid w:val="002872F3"/>
    <w:rPr>
      <w:rFonts w:asciiTheme="majorHAnsi" w:hAnsiTheme="majorHAnsi"/>
      <w:kern w:val="12"/>
      <w:sz w:val="24"/>
      <w14:numSpacing w14:val="tabular"/>
    </w:rPr>
  </w:style>
  <w:style w:type="character" w:customStyle="1" w:styleId="berschrift2Zchn">
    <w:name w:val="Überschrift 2 Zchn"/>
    <w:aliases w:val="01_Untertitel Zchn"/>
    <w:basedOn w:val="Absatz-Standardschriftart"/>
    <w:link w:val="berschrift2"/>
    <w:rsid w:val="002872F3"/>
    <w:rPr>
      <w:rFonts w:asciiTheme="majorHAnsi" w:hAnsiTheme="majorHAnsi"/>
      <w:kern w:val="12"/>
      <w14:numSpacing w14:val="tabular"/>
    </w:rPr>
  </w:style>
  <w:style w:type="paragraph" w:customStyle="1" w:styleId="041Nummerierung">
    <w:name w:val="04_1._Nummerierung"/>
    <w:basedOn w:val="KeinLeerraum"/>
    <w:qFormat/>
    <w:rsid w:val="009E7234"/>
    <w:pPr>
      <w:numPr>
        <w:numId w:val="4"/>
      </w:numPr>
      <w:tabs>
        <w:tab w:val="clear" w:pos="170"/>
      </w:tabs>
    </w:pPr>
  </w:style>
  <w:style w:type="paragraph" w:customStyle="1" w:styleId="04aNummerierung">
    <w:name w:val="04_a)_Nummerierung"/>
    <w:basedOn w:val="041Nummerierung"/>
    <w:qFormat/>
    <w:rsid w:val="00F868D0"/>
    <w:pPr>
      <w:numPr>
        <w:ilvl w:val="1"/>
      </w:numPr>
    </w:pPr>
  </w:style>
  <w:style w:type="numbering" w:customStyle="1" w:styleId="ViltersNummerierung">
    <w:name w:val="Vilters_Nummerierung"/>
    <w:uiPriority w:val="99"/>
    <w:rsid w:val="00F868D0"/>
    <w:pPr>
      <w:numPr>
        <w:numId w:val="4"/>
      </w:numPr>
    </w:pPr>
  </w:style>
  <w:style w:type="paragraph" w:customStyle="1" w:styleId="03Auflistung">
    <w:name w:val="03_Auflistung"/>
    <w:basedOn w:val="KeinLeerraum"/>
    <w:qFormat/>
    <w:rsid w:val="007940AB"/>
    <w:pPr>
      <w:numPr>
        <w:numId w:val="8"/>
      </w:numPr>
    </w:pPr>
  </w:style>
  <w:style w:type="paragraph" w:customStyle="1" w:styleId="03Unterpunkte">
    <w:name w:val="03_Unterpunkte"/>
    <w:basedOn w:val="03Auflistung"/>
    <w:qFormat/>
    <w:rsid w:val="007940AB"/>
    <w:pPr>
      <w:numPr>
        <w:ilvl w:val="1"/>
      </w:numPr>
    </w:pPr>
  </w:style>
  <w:style w:type="paragraph" w:customStyle="1" w:styleId="03UnterpunkteEbene2">
    <w:name w:val="03_Unterpunkte_Ebene_2"/>
    <w:basedOn w:val="03Unterpunkte"/>
    <w:qFormat/>
    <w:rsid w:val="009E7234"/>
    <w:pPr>
      <w:numPr>
        <w:ilvl w:val="2"/>
      </w:numPr>
      <w:tabs>
        <w:tab w:val="clear" w:pos="340"/>
      </w:tabs>
    </w:pPr>
  </w:style>
  <w:style w:type="numbering" w:customStyle="1" w:styleId="ViltersAuflistung">
    <w:name w:val="Vilters_Auflistung"/>
    <w:uiPriority w:val="99"/>
    <w:rsid w:val="007940AB"/>
    <w:pPr>
      <w:numPr>
        <w:numId w:val="6"/>
      </w:numPr>
    </w:pPr>
  </w:style>
  <w:style w:type="paragraph" w:customStyle="1" w:styleId="06Tabellentitel">
    <w:name w:val="06_Tabellentitel"/>
    <w:basedOn w:val="KeinLeerraum"/>
    <w:qFormat/>
    <w:rsid w:val="005F0E47"/>
    <w:pPr>
      <w:spacing w:before="160"/>
      <w:ind w:left="-113"/>
      <w:contextualSpacing/>
    </w:pPr>
    <w:rPr>
      <w:rFonts w:asciiTheme="majorHAnsi" w:hAnsiTheme="majorHAnsi"/>
    </w:rPr>
  </w:style>
  <w:style w:type="table" w:customStyle="1" w:styleId="Vilters-WangsTabelle">
    <w:name w:val="Vilters-Wangs_Tabelle"/>
    <w:basedOn w:val="NormaleTabelle"/>
    <w:uiPriority w:val="99"/>
    <w:rsid w:val="00ED3951"/>
    <w:rPr>
      <w14:numSpacing w14:val="tabular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34" w:type="dxa"/>
        <w:left w:w="142" w:type="dxa"/>
        <w:bottom w:w="34" w:type="dxa"/>
        <w:right w:w="28" w:type="dxa"/>
      </w:tblCellMar>
    </w:tblPr>
    <w:trPr>
      <w:cantSplit/>
    </w:trPr>
    <w:tcPr>
      <w:vAlign w:val="bottom"/>
    </w:tc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4" w:space="0" w:color="auto"/>
          <w:bottom w:val="single" w:sz="4" w:space="0" w:color="auto"/>
        </w:tcBorders>
        <w:tcMar>
          <w:top w:w="0" w:type="nil"/>
          <w:left w:w="28" w:type="dxa"/>
          <w:bottom w:w="0" w:type="nil"/>
          <w:right w:w="0" w:type="nil"/>
        </w:tcMar>
      </w:tcPr>
    </w:tblStylePr>
    <w:tblStylePr w:type="lastRow">
      <w:pPr>
        <w:wordWrap/>
        <w:spacing w:beforeLines="0"/>
        <w:contextualSpacing/>
      </w:pPr>
      <w:rPr>
        <w:rFonts w:asciiTheme="majorHAnsi" w:hAnsiTheme="majorHAnsi"/>
      </w:rPr>
      <w:tblPr/>
      <w:trPr>
        <w:cantSplit w:val="0"/>
      </w:trPr>
      <w:tcPr>
        <w:tcBorders>
          <w:bottom w:val="single" w:sz="4" w:space="0" w:color="auto"/>
        </w:tcBorders>
        <w:tcMar>
          <w:top w:w="193" w:type="dxa"/>
          <w:left w:w="28" w:type="dxa"/>
          <w:bottom w:w="0" w:type="nil"/>
          <w:right w:w="0" w:type="nil"/>
        </w:tcMar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508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5082"/>
    <w:rPr>
      <w:rFonts w:ascii="Segoe UI" w:hAnsi="Segoe UI" w:cs="Segoe UI"/>
      <w:kern w:val="12"/>
      <w:sz w:val="18"/>
      <w:szCs w:val="18"/>
      <w14:numSpacing w14:val="tabular"/>
    </w:rPr>
  </w:style>
  <w:style w:type="paragraph" w:customStyle="1" w:styleId="01UntertitelnachTitel">
    <w:name w:val="01_Untertitel_nach_Titel"/>
    <w:basedOn w:val="berschrift2"/>
    <w:next w:val="KeinLeerraum"/>
    <w:qFormat/>
    <w:rsid w:val="00942A67"/>
    <w:pPr>
      <w:spacing w:before="0"/>
    </w:pPr>
  </w:style>
  <w:style w:type="character" w:customStyle="1" w:styleId="10FettAuszeichnung">
    <w:name w:val="10_Fett_Auszeichnung"/>
    <w:uiPriority w:val="1"/>
    <w:qFormat/>
    <w:rsid w:val="006D4CDE"/>
    <w:rPr>
      <w:rFonts w:asciiTheme="majorHAnsi" w:hAnsiTheme="majorHAnsi"/>
    </w:rPr>
  </w:style>
  <w:style w:type="character" w:customStyle="1" w:styleId="berschrift3Zchn">
    <w:name w:val="Überschrift 3 Zchn"/>
    <w:aliases w:val="01_1._Nummerierter_Untertitel Zchn"/>
    <w:basedOn w:val="Absatz-Standardschriftart"/>
    <w:link w:val="berschrift3"/>
    <w:rsid w:val="00262CB6"/>
    <w:rPr>
      <w:rFonts w:asciiTheme="majorHAnsi" w:hAnsiTheme="majorHAnsi"/>
      <w:kern w:val="12"/>
      <w14:numSpacing w14:val="tabular"/>
    </w:rPr>
  </w:style>
  <w:style w:type="numbering" w:customStyle="1" w:styleId="ViltersTitelnummerierung">
    <w:name w:val="Vilters_Titelnummerierung"/>
    <w:uiPriority w:val="99"/>
    <w:rsid w:val="002704F0"/>
    <w:pPr>
      <w:numPr>
        <w:numId w:val="9"/>
      </w:numPr>
    </w:pPr>
  </w:style>
  <w:style w:type="paragraph" w:styleId="StandardWeb">
    <w:name w:val="Normal (Web)"/>
    <w:basedOn w:val="Standard"/>
    <w:uiPriority w:val="99"/>
    <w:semiHidden/>
    <w:unhideWhenUsed/>
    <w:rsid w:val="00C90535"/>
    <w:pPr>
      <w:tabs>
        <w:tab w:val="clear" w:pos="170"/>
        <w:tab w:val="clear" w:pos="340"/>
        <w:tab w:val="clear" w:pos="510"/>
        <w:tab w:val="clear" w:pos="680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de-CH"/>
      <w14:numSpacing w14:val="defaul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Dokumentvorlagen\Standar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0F130FD6C248079D5762193ECB1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7999B-2D8B-439C-9D3B-01B00B87D76A}"/>
      </w:docPartPr>
      <w:docPartBody>
        <w:p w:rsidR="00ED404E" w:rsidRDefault="00ED404E">
          <w:pPr>
            <w:pStyle w:val="EA0F130FD6C248079D5762193ECB141D"/>
          </w:pPr>
          <w:r w:rsidRPr="002C42D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lid Square Light">
    <w:panose1 w:val="020B03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lid Square Semibold">
    <w:panose1 w:val="020B07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4E"/>
    <w:rsid w:val="004D2962"/>
    <w:rsid w:val="004F6E47"/>
    <w:rsid w:val="00814AC4"/>
    <w:rsid w:val="00A129EF"/>
    <w:rsid w:val="00A23491"/>
    <w:rsid w:val="00CD67AC"/>
    <w:rsid w:val="00E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Pr>
      <w:vanish/>
    </w:rPr>
  </w:style>
  <w:style w:type="paragraph" w:customStyle="1" w:styleId="EA0F130FD6C248079D5762193ECB141D">
    <w:name w:val="EA0F130FD6C248079D5762193ECB1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lters-Wangs_Farben">
      <a:dk1>
        <a:sysClr val="windowText" lastClr="000000"/>
      </a:dk1>
      <a:lt1>
        <a:sysClr val="window" lastClr="FFFFFF"/>
      </a:lt1>
      <a:dk2>
        <a:srgbClr val="D9D9D9"/>
      </a:dk2>
      <a:lt2>
        <a:srgbClr val="A6A6A6"/>
      </a:lt2>
      <a:accent1>
        <a:srgbClr val="153C71"/>
      </a:accent1>
      <a:accent2>
        <a:srgbClr val="FDDA25"/>
      </a:accent2>
      <a:accent3>
        <a:srgbClr val="2974D7"/>
      </a:accent3>
      <a:accent4>
        <a:srgbClr val="9CBEEC"/>
      </a:accent4>
      <a:accent5>
        <a:srgbClr val="FBE4D5"/>
      </a:accent5>
      <a:accent6>
        <a:srgbClr val="FEF2B8"/>
      </a:accent6>
      <a:hlink>
        <a:srgbClr val="000000"/>
      </a:hlink>
      <a:folHlink>
        <a:srgbClr val="000000"/>
      </a:folHlink>
    </a:clrScheme>
    <a:fontScheme name="Vilters-Wangs_Schriften">
      <a:majorFont>
        <a:latin typeface="Euclid Square Semibold"/>
        <a:ea typeface=""/>
        <a:cs typeface=""/>
      </a:majorFont>
      <a:minorFont>
        <a:latin typeface="Euclid Square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Standard.dotm</Template>
  <TotalTime>0</TotalTime>
  <Pages>1</Pages>
  <Words>39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Vilters_Standard</vt:lpstr>
    </vt:vector>
  </TitlesOfParts>
  <Manager>Steueramt</Manager>
  <Company>Gemeinde Vilters-Wangs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Vilters_Standard</dc:title>
  <dc:subject/>
  <dc:creator>Bruggmann Céline VILTERS-WANGS</dc:creator>
  <cp:keywords/>
  <dc:description/>
  <cp:lastModifiedBy>Castelmur Belinda VILTERS-WANGS</cp:lastModifiedBy>
  <cp:revision>2</cp:revision>
  <cp:lastPrinted>2023-03-27T14:54:00Z</cp:lastPrinted>
  <dcterms:created xsi:type="dcterms:W3CDTF">2026-07-28T08:57:00Z</dcterms:created>
  <dcterms:modified xsi:type="dcterms:W3CDTF">2026-07-28T08:57:00Z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SB_Trennzeichen">
    <vt:lpwstr>;</vt:lpwstr>
  </property>
  <property fmtid="{D5CDD505-2E9C-101B-9397-08002B2CF9AE}" pid="3" name="LiSB_Datei">
    <vt:lpwstr>Benutzerliste_Word_Vorlagen.csv</vt:lpwstr>
  </property>
  <property fmtid="{D5CDD505-2E9C-101B-9397-08002B2CF9AE}" pid="4" name="LiLogo">
    <vt:i4>1</vt:i4>
  </property>
</Properties>
</file>